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F7AF5A" w14:textId="7171231A" w:rsidR="004C1962" w:rsidRPr="003C2EAC" w:rsidRDefault="003C2EAC">
      <w:pPr>
        <w:rPr>
          <w:b/>
          <w:bCs/>
          <w:sz w:val="24"/>
          <w:szCs w:val="32"/>
        </w:rPr>
      </w:pPr>
      <w:r w:rsidRPr="003C2EAC">
        <w:rPr>
          <w:b/>
          <w:bCs/>
          <w:sz w:val="24"/>
          <w:szCs w:val="32"/>
        </w:rPr>
        <w:t>Release of information consent</w:t>
      </w:r>
    </w:p>
    <w:p w14:paraId="1C5C9B74" w14:textId="27C4601F" w:rsidR="003C2EAC" w:rsidRDefault="003C2EAC"/>
    <w:tbl>
      <w:tblPr>
        <w:tblStyle w:val="ListTable1Light-Accent3"/>
        <w:tblW w:w="0" w:type="auto"/>
        <w:tblLook w:val="04A0" w:firstRow="1" w:lastRow="0" w:firstColumn="1" w:lastColumn="0" w:noHBand="0" w:noVBand="1"/>
      </w:tblPr>
      <w:tblGrid>
        <w:gridCol w:w="2410"/>
        <w:gridCol w:w="7218"/>
      </w:tblGrid>
      <w:tr w:rsidR="003C2EAC" w14:paraId="4CF6A6E3" w14:textId="77777777" w:rsidTr="00A47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27BBC9A3" w14:textId="1F964863" w:rsidR="003C2EAC" w:rsidRDefault="003C2EAC" w:rsidP="003C2EAC">
            <w:pPr>
              <w:spacing w:line="360" w:lineRule="auto"/>
            </w:pPr>
            <w:r>
              <w:t>Client name</w:t>
            </w:r>
          </w:p>
        </w:tc>
        <w:tc>
          <w:tcPr>
            <w:tcW w:w="7218" w:type="dxa"/>
            <w:tcBorders>
              <w:left w:val="single" w:sz="4" w:space="0" w:color="BFBFBF" w:themeColor="background1" w:themeShade="BF"/>
            </w:tcBorders>
          </w:tcPr>
          <w:p w14:paraId="6A334BFA" w14:textId="77777777" w:rsidR="003C2EAC" w:rsidRDefault="003C2EAC" w:rsidP="003C2EA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EAC" w14:paraId="49EE30C2" w14:textId="77777777" w:rsidTr="00A47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2D6D2FFA" w14:textId="333CF97E" w:rsidR="003C2EAC" w:rsidRPr="00A47FB3" w:rsidRDefault="003C2EAC" w:rsidP="003C2EAC">
            <w:pPr>
              <w:spacing w:line="360" w:lineRule="auto"/>
              <w:rPr>
                <w:b w:val="0"/>
                <w:bCs w:val="0"/>
              </w:rPr>
            </w:pPr>
            <w:r w:rsidRPr="00A47FB3">
              <w:rPr>
                <w:b w:val="0"/>
                <w:bCs w:val="0"/>
              </w:rPr>
              <w:t>Address</w:t>
            </w:r>
          </w:p>
        </w:tc>
        <w:tc>
          <w:tcPr>
            <w:tcW w:w="7218" w:type="dxa"/>
            <w:tcBorders>
              <w:left w:val="single" w:sz="4" w:space="0" w:color="BFBFBF" w:themeColor="background1" w:themeShade="BF"/>
            </w:tcBorders>
          </w:tcPr>
          <w:p w14:paraId="5A2E1D94" w14:textId="77777777" w:rsidR="003C2EAC" w:rsidRDefault="003C2EAC" w:rsidP="003C2E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0D657AC" w14:textId="2A780A41" w:rsidR="003C2EAC" w:rsidRDefault="003C2EAC" w:rsidP="003C2E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EAC" w14:paraId="1FA90BF8" w14:textId="77777777" w:rsidTr="00A47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1E5138BD" w14:textId="724A60FF" w:rsidR="003C2EAC" w:rsidRPr="00A47FB3" w:rsidRDefault="003C2EAC" w:rsidP="003C2EAC">
            <w:pPr>
              <w:spacing w:line="360" w:lineRule="auto"/>
              <w:rPr>
                <w:b w:val="0"/>
                <w:bCs w:val="0"/>
              </w:rPr>
            </w:pPr>
            <w:r w:rsidRPr="00A47FB3">
              <w:rPr>
                <w:b w:val="0"/>
                <w:bCs w:val="0"/>
              </w:rPr>
              <w:t>Date of birth</w:t>
            </w:r>
          </w:p>
        </w:tc>
        <w:tc>
          <w:tcPr>
            <w:tcW w:w="7218" w:type="dxa"/>
            <w:tcBorders>
              <w:left w:val="single" w:sz="4" w:space="0" w:color="BFBFBF" w:themeColor="background1" w:themeShade="BF"/>
            </w:tcBorders>
          </w:tcPr>
          <w:p w14:paraId="2CFA76B7" w14:textId="77777777" w:rsidR="003C2EAC" w:rsidRDefault="003C2EAC" w:rsidP="003C2EA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EF7C8DC" w14:textId="02E19BEF" w:rsidR="003C2EAC" w:rsidRDefault="003C2EAC"/>
    <w:p w14:paraId="6A9BEA8E" w14:textId="5E99CD62" w:rsidR="003C2EAC" w:rsidRDefault="003C2EAC" w:rsidP="003C2EAC">
      <w:r>
        <w:t xml:space="preserve">I ______________________________________ give consent for the health professionals to give and receive information relating to my mental health and care as well as other information held about me to </w:t>
      </w:r>
      <w:r w:rsidR="0086715C">
        <w:t>the Radiance Network South West Inc</w:t>
      </w:r>
      <w:r>
        <w:t xml:space="preserve"> for the purpose of providing support and care. </w:t>
      </w:r>
    </w:p>
    <w:p w14:paraId="4FDD020E" w14:textId="6CA4BA8F" w:rsidR="003C2EAC" w:rsidRDefault="003C2EAC" w:rsidP="003C2EAC"/>
    <w:p w14:paraId="0695FA3C" w14:textId="4606F087" w:rsidR="003C2EAC" w:rsidRDefault="003C2EAC" w:rsidP="003C2EAC">
      <w:r>
        <w:t xml:space="preserve">The information to be released is in relation to my mental health only. </w:t>
      </w:r>
    </w:p>
    <w:p w14:paraId="3F995148" w14:textId="77777777" w:rsidR="00350B61" w:rsidRDefault="00350B61" w:rsidP="003C2EAC"/>
    <w:p w14:paraId="42A2C6D3" w14:textId="050998AB" w:rsidR="00350B61" w:rsidRPr="00350B61" w:rsidRDefault="00102487" w:rsidP="003C2EAC">
      <w:pPr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Research c</w:t>
      </w:r>
      <w:r w:rsidR="00350B61" w:rsidRPr="00350B61">
        <w:rPr>
          <w:b/>
          <w:bCs/>
          <w:sz w:val="22"/>
          <w:szCs w:val="28"/>
        </w:rPr>
        <w:t>onsent - applicable to Radiance Outreach Program only</w:t>
      </w:r>
    </w:p>
    <w:p w14:paraId="01F85188" w14:textId="084F51D8" w:rsidR="00350B61" w:rsidRDefault="00102487" w:rsidP="003C2EAC">
      <w:r>
        <w:rPr>
          <w:rFonts w:ascii="Courier New" w:hAnsi="Courier New" w:cs="Courier New"/>
        </w:rPr>
        <w:t>□</w:t>
      </w:r>
      <w:r>
        <w:t xml:space="preserve">   </w:t>
      </w:r>
      <w:r w:rsidR="00350B61" w:rsidRPr="00350B61">
        <w:t xml:space="preserve">I agree for the Radiance Participant Information and Evaluation Forms to be used for research purposes to support and improve our program.  </w:t>
      </w:r>
      <w:r w:rsidR="00350B61">
        <w:t xml:space="preserve">I understand that my personal information will be removed from the form before the responses are used for research. </w:t>
      </w:r>
    </w:p>
    <w:p w14:paraId="134638D2" w14:textId="67A4B35E" w:rsidR="00A47FB3" w:rsidRDefault="00A47FB3" w:rsidP="003C2EAC">
      <w:pPr>
        <w:pBdr>
          <w:bottom w:val="single" w:sz="12" w:space="1" w:color="auto"/>
        </w:pBdr>
      </w:pPr>
    </w:p>
    <w:p w14:paraId="4D30E3EC" w14:textId="77777777" w:rsidR="00A47FB3" w:rsidRDefault="00A47FB3" w:rsidP="003C2EAC"/>
    <w:p w14:paraId="22036206" w14:textId="1D74CFB4" w:rsidR="003C2EAC" w:rsidRDefault="003C2EAC" w:rsidP="003C2EAC"/>
    <w:tbl>
      <w:tblPr>
        <w:tblStyle w:val="ListTable1Light-Accent3"/>
        <w:tblW w:w="0" w:type="auto"/>
        <w:tblLook w:val="04A0" w:firstRow="1" w:lastRow="0" w:firstColumn="1" w:lastColumn="0" w:noHBand="0" w:noVBand="1"/>
      </w:tblPr>
      <w:tblGrid>
        <w:gridCol w:w="2410"/>
        <w:gridCol w:w="7218"/>
      </w:tblGrid>
      <w:tr w:rsidR="003C2EAC" w14:paraId="66080559" w14:textId="77777777" w:rsidTr="00A47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2EC809DC" w14:textId="7A4278D6" w:rsidR="003C2EAC" w:rsidRDefault="003C2EAC" w:rsidP="00E62150">
            <w:pPr>
              <w:spacing w:line="360" w:lineRule="auto"/>
            </w:pPr>
            <w:r>
              <w:t>Health professional name</w:t>
            </w:r>
          </w:p>
        </w:tc>
        <w:tc>
          <w:tcPr>
            <w:tcW w:w="7218" w:type="dxa"/>
            <w:tcBorders>
              <w:left w:val="single" w:sz="4" w:space="0" w:color="BFBFBF" w:themeColor="background1" w:themeShade="BF"/>
            </w:tcBorders>
          </w:tcPr>
          <w:p w14:paraId="4B2F060D" w14:textId="77777777" w:rsidR="003C2EAC" w:rsidRDefault="003C2EAC" w:rsidP="00E6215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EAC" w14:paraId="7720F365" w14:textId="77777777" w:rsidTr="00A47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5CC2255C" w14:textId="77777777" w:rsidR="003C2EAC" w:rsidRPr="00A47FB3" w:rsidRDefault="003C2EAC" w:rsidP="00E62150">
            <w:pPr>
              <w:spacing w:line="360" w:lineRule="auto"/>
              <w:rPr>
                <w:b w:val="0"/>
                <w:bCs w:val="0"/>
              </w:rPr>
            </w:pPr>
            <w:r w:rsidRPr="00A47FB3">
              <w:rPr>
                <w:b w:val="0"/>
                <w:bCs w:val="0"/>
              </w:rPr>
              <w:t>Address</w:t>
            </w:r>
          </w:p>
        </w:tc>
        <w:tc>
          <w:tcPr>
            <w:tcW w:w="7218" w:type="dxa"/>
            <w:tcBorders>
              <w:left w:val="single" w:sz="4" w:space="0" w:color="BFBFBF" w:themeColor="background1" w:themeShade="BF"/>
            </w:tcBorders>
          </w:tcPr>
          <w:p w14:paraId="1F202832" w14:textId="77777777" w:rsidR="003C2EAC" w:rsidRDefault="003C2EAC" w:rsidP="00E6215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B2BD9D" w14:textId="77777777" w:rsidR="003C2EAC" w:rsidRDefault="003C2EAC" w:rsidP="00E6215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EAC" w14:paraId="32532F43" w14:textId="77777777" w:rsidTr="00A47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458B55FD" w14:textId="77777777" w:rsidR="003C2EAC" w:rsidRPr="00A47FB3" w:rsidRDefault="003C2EAC" w:rsidP="003C2EAC">
            <w:pPr>
              <w:rPr>
                <w:b w:val="0"/>
                <w:bCs w:val="0"/>
              </w:rPr>
            </w:pPr>
            <w:r w:rsidRPr="00A47FB3">
              <w:rPr>
                <w:b w:val="0"/>
                <w:bCs w:val="0"/>
              </w:rPr>
              <w:t>Relationship to the person giving consent</w:t>
            </w:r>
          </w:p>
          <w:p w14:paraId="18637F86" w14:textId="77777777" w:rsidR="003C2EAC" w:rsidRPr="00A47FB3" w:rsidRDefault="003C2EAC" w:rsidP="00E62150">
            <w:pPr>
              <w:spacing w:line="360" w:lineRule="auto"/>
              <w:rPr>
                <w:b w:val="0"/>
                <w:bCs w:val="0"/>
              </w:rPr>
            </w:pPr>
          </w:p>
        </w:tc>
        <w:tc>
          <w:tcPr>
            <w:tcW w:w="7218" w:type="dxa"/>
            <w:tcBorders>
              <w:left w:val="single" w:sz="4" w:space="0" w:color="BFBFBF" w:themeColor="background1" w:themeShade="BF"/>
            </w:tcBorders>
          </w:tcPr>
          <w:p w14:paraId="3C1FFDAA" w14:textId="77777777" w:rsidR="003C2EAC" w:rsidRDefault="003C2EAC" w:rsidP="00E6215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FED2D6B" w14:textId="77777777" w:rsidR="00A47FB3" w:rsidRDefault="00A47FB3" w:rsidP="00A47FB3"/>
    <w:p w14:paraId="08F42C6E" w14:textId="77777777" w:rsidR="00A47FB3" w:rsidRDefault="00A47FB3" w:rsidP="00A47FB3">
      <w:pPr>
        <w:pBdr>
          <w:bottom w:val="single" w:sz="12" w:space="1" w:color="auto"/>
        </w:pBdr>
      </w:pPr>
    </w:p>
    <w:p w14:paraId="1A59212D" w14:textId="77777777" w:rsidR="00A47FB3" w:rsidRDefault="00A47FB3" w:rsidP="00A47FB3"/>
    <w:p w14:paraId="5DBDD635" w14:textId="56CF9F32" w:rsidR="003C2EAC" w:rsidRDefault="003C2EAC" w:rsidP="003C2EAC"/>
    <w:p w14:paraId="761B293D" w14:textId="77777777" w:rsidR="003C2EAC" w:rsidRDefault="003C2EAC" w:rsidP="003C2EAC"/>
    <w:tbl>
      <w:tblPr>
        <w:tblStyle w:val="ListTable1Light-Accent3"/>
        <w:tblW w:w="0" w:type="auto"/>
        <w:tblLook w:val="04A0" w:firstRow="1" w:lastRow="0" w:firstColumn="1" w:lastColumn="0" w:noHBand="0" w:noVBand="1"/>
      </w:tblPr>
      <w:tblGrid>
        <w:gridCol w:w="2410"/>
        <w:gridCol w:w="4961"/>
        <w:gridCol w:w="2267"/>
      </w:tblGrid>
      <w:tr w:rsidR="003C2EAC" w14:paraId="3FABAB70" w14:textId="77777777" w:rsidTr="00A47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49EBAA18" w14:textId="48E7A8A1" w:rsidR="003C2EAC" w:rsidRDefault="003C2EAC" w:rsidP="00E62150">
            <w:pPr>
              <w:spacing w:line="360" w:lineRule="auto"/>
            </w:pPr>
            <w:r>
              <w:t>Client signature</w:t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</w:tcBorders>
          </w:tcPr>
          <w:p w14:paraId="5ED35B62" w14:textId="77777777" w:rsidR="003C2EAC" w:rsidRDefault="003C2EAC" w:rsidP="003C2E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7" w:type="dxa"/>
          </w:tcPr>
          <w:p w14:paraId="15C5548C" w14:textId="09536196" w:rsidR="003C2EAC" w:rsidRPr="00A47FB3" w:rsidRDefault="003C2EAC" w:rsidP="003C2E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47FB3">
              <w:rPr>
                <w:b w:val="0"/>
                <w:bCs w:val="0"/>
              </w:rPr>
              <w:t>Date</w:t>
            </w:r>
          </w:p>
          <w:p w14:paraId="70E94291" w14:textId="77777777" w:rsidR="003C2EAC" w:rsidRPr="00A47FB3" w:rsidRDefault="003C2EAC" w:rsidP="00E6215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3C2EAC" w14:paraId="160BD11A" w14:textId="77777777" w:rsidTr="00A47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BFBFBF" w:themeColor="background1" w:themeShade="BF"/>
            </w:tcBorders>
          </w:tcPr>
          <w:p w14:paraId="37DCBDC8" w14:textId="5A9452E9" w:rsidR="003C2EAC" w:rsidRDefault="003C2EAC" w:rsidP="00E62150">
            <w:pPr>
              <w:spacing w:line="360" w:lineRule="auto"/>
            </w:pPr>
            <w:r>
              <w:t>Health professional signature</w:t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</w:tcBorders>
          </w:tcPr>
          <w:p w14:paraId="6D9E9855" w14:textId="77777777" w:rsidR="003C2EAC" w:rsidRDefault="003C2EAC" w:rsidP="00E6215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7" w:type="dxa"/>
          </w:tcPr>
          <w:p w14:paraId="2A69702F" w14:textId="6D6598AA" w:rsidR="003C2EAC" w:rsidRPr="00A47FB3" w:rsidRDefault="003C2EAC" w:rsidP="00E6215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79FCDC" w14:textId="77777777" w:rsidR="003C2EAC" w:rsidRPr="00A47FB3" w:rsidRDefault="003C2EAC" w:rsidP="003C2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7FB3">
              <w:t xml:space="preserve">Date </w:t>
            </w:r>
          </w:p>
          <w:p w14:paraId="2A017C57" w14:textId="77777777" w:rsidR="003C2EAC" w:rsidRPr="00A47FB3" w:rsidRDefault="003C2EAC" w:rsidP="00E6215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EF40082" w14:textId="77777777" w:rsidR="004C1962" w:rsidRDefault="004C1962" w:rsidP="00350B61"/>
    <w:sectPr w:rsidR="004C1962" w:rsidSect="004C19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806" w:right="1134" w:bottom="2084" w:left="1134" w:header="324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90644" w14:textId="77777777" w:rsidR="007F2D99" w:rsidRDefault="007F2D99">
      <w:r>
        <w:separator/>
      </w:r>
    </w:p>
  </w:endnote>
  <w:endnote w:type="continuationSeparator" w:id="0">
    <w:p w14:paraId="68D29792" w14:textId="77777777" w:rsidR="007F2D99" w:rsidRDefault="007F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3924" w14:textId="77777777" w:rsidR="00FC067A" w:rsidRDefault="00FC06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12D6" w14:textId="77777777" w:rsidR="00FC067A" w:rsidRDefault="00FC067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0BBC" w14:textId="77777777" w:rsidR="00FC067A" w:rsidRDefault="00FC06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68B2E" w14:textId="77777777" w:rsidR="007F2D99" w:rsidRDefault="007F2D99">
      <w:r>
        <w:separator/>
      </w:r>
    </w:p>
  </w:footnote>
  <w:footnote w:type="continuationSeparator" w:id="0">
    <w:p w14:paraId="16B96569" w14:textId="77777777" w:rsidR="007F2D99" w:rsidRDefault="007F2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C245F" w14:textId="77777777" w:rsidR="004C1962" w:rsidRDefault="004C19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E1D7C" w14:textId="77777777" w:rsidR="00FC067A" w:rsidRDefault="004D36B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7BFBAD" wp14:editId="6072FA7B">
          <wp:simplePos x="0" y="0"/>
          <wp:positionH relativeFrom="column">
            <wp:posOffset>-710565</wp:posOffset>
          </wp:positionH>
          <wp:positionV relativeFrom="paragraph">
            <wp:posOffset>-2052320</wp:posOffset>
          </wp:positionV>
          <wp:extent cx="7543800" cy="106724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50A6" w14:textId="77777777" w:rsidR="00FC067A" w:rsidRDefault="004D36BA">
    <w:r>
      <w:rPr>
        <w:noProof/>
      </w:rPr>
      <w:drawing>
        <wp:anchor distT="0" distB="0" distL="114300" distR="114300" simplePos="0" relativeHeight="251661312" behindDoc="1" locked="0" layoutInCell="1" allowOverlap="1" wp14:anchorId="36002A55" wp14:editId="3F64DD10">
          <wp:simplePos x="0" y="0"/>
          <wp:positionH relativeFrom="column">
            <wp:posOffset>-710565</wp:posOffset>
          </wp:positionH>
          <wp:positionV relativeFrom="paragraph">
            <wp:posOffset>-2052320</wp:posOffset>
          </wp:positionV>
          <wp:extent cx="7543800" cy="106724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AC"/>
    <w:rsid w:val="00102487"/>
    <w:rsid w:val="0027676B"/>
    <w:rsid w:val="00350B61"/>
    <w:rsid w:val="003C2EAC"/>
    <w:rsid w:val="003C4EFA"/>
    <w:rsid w:val="004C1962"/>
    <w:rsid w:val="004D36BA"/>
    <w:rsid w:val="00593644"/>
    <w:rsid w:val="00620213"/>
    <w:rsid w:val="006A76F6"/>
    <w:rsid w:val="007F2D99"/>
    <w:rsid w:val="0086715C"/>
    <w:rsid w:val="00904624"/>
    <w:rsid w:val="00A47FB3"/>
    <w:rsid w:val="00C2379D"/>
    <w:rsid w:val="00FC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53E8B00"/>
  <w15:chartTrackingRefBased/>
  <w15:docId w15:val="{E2370563-EA02-4AC8-8046-367895FE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libri" w:eastAsia="SimSun" w:hAnsi="Calibri" w:cs="Arial"/>
      <w:kern w:val="1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sz w:val="24"/>
    </w:r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table" w:styleId="TableGrid">
    <w:name w:val="Table Grid"/>
    <w:basedOn w:val="TableNormal"/>
    <w:uiPriority w:val="39"/>
    <w:rsid w:val="003C2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3">
    <w:name w:val="List Table 1 Light Accent 3"/>
    <w:basedOn w:val="TableNormal"/>
    <w:uiPriority w:val="46"/>
    <w:rsid w:val="003C2EA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hine\Documents\Work\Volunteering\Radiance\Brand\Templates\Radiance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Radiance letter template</Template>
  <TotalTime>14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</dc:creator>
  <cp:keywords/>
  <cp:lastModifiedBy>Josephine Stewart</cp:lastModifiedBy>
  <cp:revision>6</cp:revision>
  <cp:lastPrinted>1899-12-31T16:00:00Z</cp:lastPrinted>
  <dcterms:created xsi:type="dcterms:W3CDTF">2021-10-04T04:20:00Z</dcterms:created>
  <dcterms:modified xsi:type="dcterms:W3CDTF">2024-01-28T22:08:00Z</dcterms:modified>
</cp:coreProperties>
</file>